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6AA" w:rsidRPr="000666AA" w:rsidRDefault="000666AA" w:rsidP="000666AA">
      <w:pPr>
        <w:jc w:val="center"/>
        <w:rPr>
          <w:rFonts w:ascii="NTPreCursive" w:hAnsi="NTPreCursive"/>
          <w:b/>
          <w:sz w:val="72"/>
          <w:szCs w:val="72"/>
        </w:rPr>
      </w:pPr>
      <w:r w:rsidRPr="000666AA">
        <w:rPr>
          <w:rFonts w:ascii="NTPreCursive" w:hAnsi="NTPreCursive"/>
          <w:b/>
          <w:sz w:val="72"/>
          <w:szCs w:val="72"/>
        </w:rPr>
        <w:t xml:space="preserve">         </w:t>
      </w:r>
      <w:r w:rsidRPr="000666AA">
        <w:rPr>
          <w:rFonts w:ascii="NTPreCursive" w:hAnsi="NTPreCursive"/>
          <w:b/>
          <w:noProof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editId="17652D27">
                <wp:simplePos x="0" y="0"/>
                <wp:positionH relativeFrom="page">
                  <wp:posOffset>8100060</wp:posOffset>
                </wp:positionH>
                <wp:positionV relativeFrom="page">
                  <wp:posOffset>104140</wp:posOffset>
                </wp:positionV>
                <wp:extent cx="1805305" cy="1306195"/>
                <wp:effectExtent l="38100" t="38100" r="42545" b="46355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305" cy="130619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666AA" w:rsidRDefault="000666AA">
                            <w:pPr>
                              <w:spacing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104900" cy="1043518"/>
                                  <wp:effectExtent l="0" t="0" r="0" b="444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804" cy="10453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7.8pt;margin-top:8.2pt;width:142.15pt;height:102.8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" o:allowincell="f" filled="f" strokecolor="white [3212]" strokeweight="6pt">
                <v:stroke linestyle="thickThin"/>
                <v:textbox inset="10.8pt,7.2pt,10.8pt,7.2pt">
                  <w:txbxContent>
                    <w:p w:rsidR="000666AA" w:rsidRDefault="000666AA">
                      <w:pPr>
                        <w:spacing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104900" cy="1043518"/>
                            <wp:effectExtent l="0" t="0" r="0" b="444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6804" cy="10453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0666AA">
        <w:rPr>
          <w:rFonts w:ascii="NTPreCursive" w:hAnsi="NTPreCursive"/>
          <w:b/>
          <w:sz w:val="72"/>
          <w:szCs w:val="72"/>
          <w:u w:val="single"/>
        </w:rPr>
        <w:t>Butler's Hill Handwriting Script</w:t>
      </w:r>
    </w:p>
    <w:p w:rsidR="000666AA" w:rsidRPr="000666AA" w:rsidRDefault="000666AA" w:rsidP="000666AA">
      <w:pPr>
        <w:rPr>
          <w:rFonts w:ascii="NTPreCursive" w:hAnsi="NTPreCursive"/>
          <w:b/>
          <w:sz w:val="72"/>
          <w:szCs w:val="72"/>
        </w:rPr>
      </w:pPr>
      <w:r w:rsidRPr="000666AA">
        <w:rPr>
          <w:rFonts w:ascii="NTPreCursive" w:hAnsi="NTPreCursive"/>
          <w:b/>
          <w:sz w:val="72"/>
          <w:szCs w:val="72"/>
          <w:u w:val="single"/>
        </w:rPr>
        <w:t>Pre Joining</w:t>
      </w:r>
    </w:p>
    <w:p w:rsidR="000666AA" w:rsidRPr="000666AA" w:rsidRDefault="000666AA" w:rsidP="000666AA">
      <w:pPr>
        <w:rPr>
          <w:rFonts w:ascii="NTPreCursive" w:hAnsi="NTPreCursive"/>
          <w:b/>
          <w:sz w:val="80"/>
          <w:szCs w:val="80"/>
        </w:rPr>
      </w:pPr>
      <w:r>
        <w:rPr>
          <w:rFonts w:ascii="NTPreCursive" w:hAnsi="NTPreCursive"/>
          <w:b/>
          <w:noProof/>
          <w:sz w:val="80"/>
          <w:szCs w:val="8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55245</wp:posOffset>
                </wp:positionV>
                <wp:extent cx="889635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6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25pt,4.35pt" to="698.2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" strokecolor="black [3040]"/>
            </w:pict>
          </mc:Fallback>
        </mc:AlternateContent>
      </w:r>
      <w:proofErr w:type="gramStart"/>
      <w:r w:rsidRPr="000666AA">
        <w:rPr>
          <w:rFonts w:ascii="NTPreCursive" w:hAnsi="NTPreCursive"/>
          <w:b/>
          <w:sz w:val="80"/>
          <w:szCs w:val="80"/>
          <w:u w:val="single"/>
        </w:rPr>
        <w:t>a</w:t>
      </w:r>
      <w:proofErr w:type="gramEnd"/>
      <w:r w:rsidRPr="000666AA">
        <w:rPr>
          <w:rFonts w:ascii="NTPreCursive" w:hAnsi="NTPreCursive"/>
          <w:b/>
          <w:sz w:val="80"/>
          <w:szCs w:val="80"/>
          <w:u w:val="single"/>
        </w:rPr>
        <w:t xml:space="preserve"> b c d e f g h </w:t>
      </w:r>
      <w:proofErr w:type="spellStart"/>
      <w:r w:rsidRPr="000666AA">
        <w:rPr>
          <w:rFonts w:ascii="NTPreCursive" w:hAnsi="NTPreCursive"/>
          <w:b/>
          <w:sz w:val="80"/>
          <w:szCs w:val="80"/>
          <w:u w:val="single"/>
        </w:rPr>
        <w:t>i</w:t>
      </w:r>
      <w:proofErr w:type="spellEnd"/>
      <w:r w:rsidRPr="000666AA">
        <w:rPr>
          <w:rFonts w:ascii="NTPreCursive" w:hAnsi="NTPreCursive"/>
          <w:b/>
          <w:sz w:val="80"/>
          <w:szCs w:val="80"/>
          <w:u w:val="single"/>
        </w:rPr>
        <w:t xml:space="preserve"> j k l m n o p q r s t u v w x y z</w:t>
      </w:r>
    </w:p>
    <w:p w:rsidR="000666AA" w:rsidRPr="000666AA" w:rsidRDefault="000666AA" w:rsidP="000666AA">
      <w:pPr>
        <w:rPr>
          <w:rFonts w:ascii="NTPreCursive" w:hAnsi="NTPreCursive"/>
          <w:b/>
          <w:sz w:val="72"/>
          <w:szCs w:val="72"/>
          <w:u w:val="single"/>
        </w:rPr>
      </w:pPr>
    </w:p>
    <w:p w:rsidR="000666AA" w:rsidRPr="000666AA" w:rsidRDefault="000666AA" w:rsidP="000666AA">
      <w:pPr>
        <w:rPr>
          <w:rFonts w:ascii="NTPreCursive" w:hAnsi="NTPreCursive"/>
          <w:b/>
          <w:sz w:val="70"/>
          <w:szCs w:val="70"/>
          <w:u w:val="single"/>
        </w:rPr>
      </w:pPr>
      <w:r>
        <w:rPr>
          <w:rFonts w:ascii="NTPreCursive" w:hAnsi="NTPreCursive"/>
          <w:b/>
          <w:noProof/>
          <w:sz w:val="70"/>
          <w:szCs w:val="7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71120</wp:posOffset>
                </wp:positionV>
                <wp:extent cx="9505950" cy="9525"/>
                <wp:effectExtent l="0" t="0" r="1905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05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25pt,5.6pt" to="746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" strokecolor="black [3040]"/>
            </w:pict>
          </mc:Fallback>
        </mc:AlternateContent>
      </w:r>
      <w:r w:rsidRPr="000666AA">
        <w:rPr>
          <w:rFonts w:ascii="NTPreCursive" w:hAnsi="NTPreCursive"/>
          <w:b/>
          <w:sz w:val="70"/>
          <w:szCs w:val="70"/>
          <w:u w:val="single"/>
        </w:rPr>
        <w:t>A B C D E F G H I J K L M N O P Q R S T U V W X Y Z</w:t>
      </w:r>
    </w:p>
    <w:p w:rsidR="000666AA" w:rsidRPr="000666AA" w:rsidRDefault="000666AA" w:rsidP="000666AA">
      <w:pPr>
        <w:rPr>
          <w:rFonts w:ascii="NTPreCursive" w:hAnsi="NTPreCursive"/>
          <w:b/>
          <w:sz w:val="60"/>
          <w:szCs w:val="60"/>
        </w:rPr>
      </w:pPr>
    </w:p>
    <w:p w:rsidR="000666AA" w:rsidRPr="000666AA" w:rsidRDefault="000666AA" w:rsidP="000666AA">
      <w:pPr>
        <w:rPr>
          <w:rFonts w:ascii="NTCursive" w:hAnsi="NTCursive"/>
          <w:b/>
          <w:sz w:val="72"/>
          <w:szCs w:val="72"/>
        </w:rPr>
      </w:pPr>
      <w:r w:rsidRPr="000666AA">
        <w:rPr>
          <w:rFonts w:ascii="NTCursive" w:hAnsi="NTCursive"/>
          <w:b/>
          <w:sz w:val="72"/>
          <w:szCs w:val="72"/>
          <w:u w:val="single"/>
        </w:rPr>
        <w:t>Joining</w:t>
      </w:r>
    </w:p>
    <w:p w:rsidR="000666AA" w:rsidRPr="000666AA" w:rsidRDefault="000666AA" w:rsidP="000666AA">
      <w:pPr>
        <w:rPr>
          <w:rFonts w:ascii="NTCursive" w:hAnsi="NTCursive"/>
          <w:b/>
          <w:sz w:val="110"/>
          <w:szCs w:val="110"/>
          <w:u w:val="single"/>
        </w:rPr>
      </w:pPr>
      <w:r>
        <w:rPr>
          <w:rFonts w:ascii="NTCursive" w:hAnsi="NTCursive" w:hint="eastAsia"/>
          <w:b/>
          <w:noProof/>
          <w:sz w:val="110"/>
          <w:szCs w:val="11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FAA6C7" wp14:editId="77DCF170">
                <wp:simplePos x="0" y="0"/>
                <wp:positionH relativeFrom="column">
                  <wp:posOffset>-28575</wp:posOffset>
                </wp:positionH>
                <wp:positionV relativeFrom="paragraph">
                  <wp:posOffset>37465</wp:posOffset>
                </wp:positionV>
                <wp:extent cx="90678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678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25pt,2.95pt" to="711.7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" strokecolor="black [3040]"/>
            </w:pict>
          </mc:Fallback>
        </mc:AlternateConten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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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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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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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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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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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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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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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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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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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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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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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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</w:t>
      </w:r>
      <w:r w:rsidRPr="000666AA">
        <w:rPr>
          <w:rFonts w:ascii="NTCursive" w:hAnsi="NTCursive"/>
          <w:b/>
          <w:sz w:val="110"/>
          <w:szCs w:val="110"/>
          <w:u w:val="single"/>
        </w:rPr>
        <w:t xml:space="preserve"> </w:t>
      </w:r>
      <w:r w:rsidRPr="000666AA">
        <w:rPr>
          <w:rFonts w:ascii="NTCursive" w:hAnsi="NTCursive" w:hint="eastAsia"/>
          <w:b/>
          <w:sz w:val="110"/>
          <w:szCs w:val="110"/>
          <w:u w:val="single"/>
        </w:rPr>
        <w:t></w:t>
      </w:r>
      <w:r w:rsidRPr="000666AA">
        <w:rPr>
          <w:rFonts w:ascii="NTCursive" w:hAnsi="NTCursive"/>
          <w:b/>
          <w:sz w:val="110"/>
          <w:szCs w:val="110"/>
          <w:u w:val="single"/>
        </w:rPr>
        <w:t>z</w:t>
      </w:r>
    </w:p>
    <w:p w:rsidR="000666AA" w:rsidRPr="000666AA" w:rsidRDefault="000666AA" w:rsidP="000666AA">
      <w:pPr>
        <w:rPr>
          <w:rFonts w:ascii="NTCursive" w:hAnsi="NTCursive"/>
          <w:b/>
          <w:sz w:val="72"/>
          <w:szCs w:val="72"/>
          <w:u w:val="single"/>
        </w:rPr>
      </w:pPr>
      <w:r>
        <w:rPr>
          <w:rFonts w:ascii="NTCursive" w:hAnsi="NTCursive" w:hint="eastAsia"/>
          <w:b/>
          <w:noProof/>
          <w:sz w:val="110"/>
          <w:szCs w:val="11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525145</wp:posOffset>
                </wp:positionV>
                <wp:extent cx="9277350" cy="2857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773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41.35pt" to="732.75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" strokecolor="black [3040]"/>
            </w:pict>
          </mc:Fallback>
        </mc:AlternateContent>
      </w:r>
      <w:r>
        <w:rPr>
          <w:rFonts w:ascii="NTCursive" w:hAnsi="NTCursive" w:hint="eastAsia"/>
          <w:b/>
          <w:noProof/>
          <w:sz w:val="110"/>
          <w:szCs w:val="11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C995C6" wp14:editId="1783BF33">
                <wp:simplePos x="0" y="0"/>
                <wp:positionH relativeFrom="column">
                  <wp:posOffset>28575</wp:posOffset>
                </wp:positionH>
                <wp:positionV relativeFrom="paragraph">
                  <wp:posOffset>48895</wp:posOffset>
                </wp:positionV>
                <wp:extent cx="9105900" cy="1905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059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3.85pt" to="719.2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" strokecolor="black [3040]"/>
            </w:pict>
          </mc:Fallback>
        </mc:AlternateConten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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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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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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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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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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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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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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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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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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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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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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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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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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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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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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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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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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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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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</w:p>
    <w:p w:rsidR="000666AA" w:rsidRPr="000666AA" w:rsidRDefault="000666AA" w:rsidP="000666AA">
      <w:pPr>
        <w:rPr>
          <w:rFonts w:ascii="NTCursive" w:hAnsi="NTCursive"/>
          <w:b/>
          <w:sz w:val="72"/>
          <w:szCs w:val="72"/>
          <w:u w:val="single"/>
        </w:rPr>
      </w:pPr>
      <w:r>
        <w:rPr>
          <w:rFonts w:ascii="NTCursive" w:hAnsi="NTCursive" w:hint="eastAsia"/>
          <w:b/>
          <w:noProof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53975</wp:posOffset>
                </wp:positionV>
                <wp:extent cx="1895475" cy="9525"/>
                <wp:effectExtent l="0" t="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95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4.25pt" to="149.2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" strokecolor="black [3040]"/>
            </w:pict>
          </mc:Fallback>
        </mc:AlternateConten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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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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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</w:p>
    <w:p w:rsidR="000666AA" w:rsidRPr="000666AA" w:rsidRDefault="000666AA" w:rsidP="000666AA">
      <w:pPr>
        <w:rPr>
          <w:rFonts w:ascii="NTCursive" w:hAnsi="NTCursive"/>
          <w:b/>
          <w:sz w:val="72"/>
          <w:szCs w:val="72"/>
        </w:rPr>
      </w:pPr>
      <w:r>
        <w:rPr>
          <w:rFonts w:ascii="NTCursive" w:hAnsi="NTCursive"/>
          <w:b/>
          <w:noProof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42545</wp:posOffset>
                </wp:positionV>
                <wp:extent cx="215265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pt,3.35pt" to="343.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" strokecolor="black [3040]"/>
            </w:pict>
          </mc:Fallback>
        </mc:AlternateContent>
      </w:r>
      <w:r w:rsidRPr="000666AA">
        <w:rPr>
          <w:rFonts w:ascii="NTCursive" w:hAnsi="NTCursive"/>
          <w:b/>
          <w:sz w:val="72"/>
          <w:szCs w:val="72"/>
          <w:u w:val="single"/>
        </w:rPr>
        <w:t>B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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L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</w:t>
      </w:r>
      <w:r w:rsidRPr="000666AA">
        <w:rPr>
          <w:rFonts w:ascii="NTCursive" w:hAnsi="NTCursive"/>
          <w:b/>
          <w:sz w:val="72"/>
          <w:szCs w:val="72"/>
          <w:u w:val="single"/>
        </w:rPr>
        <w:t>:</w:t>
      </w:r>
      <w:r w:rsidRPr="000666AA">
        <w:rPr>
          <w:rFonts w:ascii="NTCursive" w:hAnsi="NTCursive"/>
          <w:b/>
          <w:sz w:val="72"/>
          <w:szCs w:val="72"/>
        </w:rPr>
        <w:t xml:space="preserve"> </w:t>
      </w:r>
      <w:proofErr w:type="gramStart"/>
      <w:r w:rsidRPr="000666AA">
        <w:rPr>
          <w:rFonts w:ascii="NTCursive" w:hAnsi="NTCursive" w:hint="eastAsia"/>
          <w:b/>
          <w:sz w:val="72"/>
          <w:szCs w:val="72"/>
          <w:u w:val="single"/>
        </w:rPr>
        <w:t>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</w:t>
      </w:r>
      <w:proofErr w:type="gramEnd"/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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z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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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</w:t>
      </w:r>
      <w:r w:rsidRPr="000666AA">
        <w:rPr>
          <w:rFonts w:ascii="NTCursive" w:hAnsi="NTCursive"/>
          <w:b/>
          <w:sz w:val="72"/>
          <w:szCs w:val="72"/>
          <w:u w:val="single"/>
        </w:rPr>
        <w:t xml:space="preserve">  </w:t>
      </w:r>
      <w:r w:rsidRPr="000666AA">
        <w:rPr>
          <w:rFonts w:ascii="NTCursive" w:hAnsi="NTCursive" w:hint="eastAsia"/>
          <w:b/>
          <w:sz w:val="72"/>
          <w:szCs w:val="72"/>
          <w:u w:val="single"/>
        </w:rPr>
        <w:t></w:t>
      </w:r>
    </w:p>
    <w:sectPr w:rsidR="000666AA" w:rsidRPr="000666AA" w:rsidSect="000666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T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3BE"/>
    <w:rsid w:val="000666AA"/>
    <w:rsid w:val="000A43BE"/>
    <w:rsid w:val="002137A6"/>
    <w:rsid w:val="0022535D"/>
    <w:rsid w:val="0024113E"/>
    <w:rsid w:val="00661D8F"/>
    <w:rsid w:val="00686312"/>
    <w:rsid w:val="00CE2229"/>
    <w:rsid w:val="00E27027"/>
    <w:rsid w:val="00FB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66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666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666A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66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666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666A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rton\AppData\Roaming\Microsoft\Templates\Nelson%20Handwriting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Nelson Handwriting</Template>
  <TotalTime>92</TotalTime>
  <Pages>1</Pages>
  <Words>134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creator>Ali Orton</dc:creator>
  <cp:lastModifiedBy>Ali Orton</cp:lastModifiedBy>
  <cp:revision>1</cp:revision>
  <cp:lastPrinted>2015-07-20T12:41:00Z</cp:lastPrinted>
  <dcterms:created xsi:type="dcterms:W3CDTF">2015-07-20T10:42:00Z</dcterms:created>
  <dcterms:modified xsi:type="dcterms:W3CDTF">2015-07-20T12:51:00Z</dcterms:modified>
</cp:coreProperties>
</file>